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36"/>
        <w:gridCol w:w="568"/>
        <w:gridCol w:w="2658"/>
        <w:gridCol w:w="423"/>
        <w:gridCol w:w="6607"/>
      </w:tblGrid>
      <w:tr w:rsidR="003D1B71" w14:paraId="019B4B8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47AC1E5" w14:textId="77777777" w:rsidR="003D1B71" w:rsidRDefault="0078207E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06BA21A" wp14:editId="4C36B11C">
                  <wp:extent cx="1914525" cy="1914525"/>
                  <wp:effectExtent l="0" t="0" r="9525" b="952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46D56B8" w14:textId="77777777" w:rsidR="003D1B71" w:rsidRPr="00BC782F" w:rsidRDefault="003D1B71" w:rsidP="00590471">
            <w:pPr>
              <w:pStyle w:val="BodyText"/>
              <w:kinsoku w:val="0"/>
              <w:overflowPunct w:val="0"/>
              <w:rPr>
                <w:rFonts w:ascii="Arial Narrow" w:hAnsi="Arial Narrow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1A4933A" w14:textId="77777777" w:rsidR="003D1B71" w:rsidRDefault="00BC782F" w:rsidP="00BC782F">
            <w:pPr>
              <w:pStyle w:val="Title"/>
              <w:spacing w:after="0"/>
              <w:rPr>
                <w:rFonts w:ascii="Arial Narrow" w:hAnsi="Arial Narrow"/>
                <w:lang w:val="id-ID"/>
              </w:rPr>
            </w:pPr>
            <w:r w:rsidRPr="00F7425C">
              <w:rPr>
                <w:rFonts w:ascii="Arial Narrow" w:hAnsi="Arial Narrow"/>
                <w:sz w:val="52"/>
                <w:szCs w:val="52"/>
                <w:lang w:val="id-ID"/>
              </w:rPr>
              <w:t>KARYA INOVASI</w:t>
            </w:r>
            <w:r w:rsidR="003D1B71" w:rsidRPr="00BC782F">
              <w:rPr>
                <w:rFonts w:ascii="Arial Narrow" w:hAnsi="Arial Narrow"/>
              </w:rPr>
              <w:br/>
            </w:r>
            <w:r w:rsidRPr="00F7425C">
              <w:rPr>
                <w:rFonts w:ascii="Arial Narrow" w:hAnsi="Arial Narrow"/>
                <w:sz w:val="56"/>
                <w:szCs w:val="56"/>
                <w:lang w:val="id-ID"/>
              </w:rPr>
              <w:t>UNIVERSITAS SYIAH KUALA</w:t>
            </w:r>
          </w:p>
          <w:p w14:paraId="01B115BB" w14:textId="77777777" w:rsidR="00BC782F" w:rsidRPr="00BC782F" w:rsidRDefault="00BC782F" w:rsidP="00BC782F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LEMBAGA PENELITIAN DAN PENGABDIAN KEPADA MASYARAKAT (LPPM)  UNIVERSITAS SYIAH KUALA</w:t>
            </w:r>
          </w:p>
        </w:tc>
      </w:tr>
      <w:tr w:rsidR="003D1B71" w14:paraId="3F4B471A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DAC398E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328D513" w14:textId="77777777" w:rsidR="003D1B71" w:rsidRPr="00BC782F" w:rsidRDefault="003D1B71" w:rsidP="00590471">
            <w:pPr>
              <w:pStyle w:val="BodyText"/>
              <w:kinsoku w:val="0"/>
              <w:overflowPunct w:val="0"/>
              <w:rPr>
                <w:rFonts w:ascii="Arial Narrow" w:hAnsi="Arial Narrow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082EE21" w14:textId="77777777" w:rsidR="00BC782F" w:rsidRDefault="00BC782F" w:rsidP="00AC6C7E">
            <w:pPr>
              <w:rPr>
                <w:rFonts w:ascii="Arial Narrow" w:eastAsia="MS Gothic" w:hAnsi="Arial Narrow" w:cs="Calibri"/>
                <w:sz w:val="44"/>
                <w:szCs w:val="44"/>
                <w:lang w:val="id-ID"/>
              </w:rPr>
            </w:pPr>
          </w:p>
          <w:p w14:paraId="59F6329E" w14:textId="77777777" w:rsidR="00BC782F" w:rsidRDefault="00BC782F" w:rsidP="00AC6C7E">
            <w:pPr>
              <w:rPr>
                <w:rFonts w:ascii="Arial Narrow" w:eastAsia="MS Gothic" w:hAnsi="Arial Narrow" w:cs="Calibri"/>
                <w:color w:val="002060"/>
                <w:sz w:val="48"/>
                <w:szCs w:val="48"/>
                <w:lang w:val="id-ID"/>
              </w:rPr>
            </w:pPr>
            <w:r w:rsidRPr="00BC782F">
              <w:rPr>
                <w:rFonts w:ascii="Arial Narrow" w:eastAsia="MS Gothic" w:hAnsi="Arial Narrow" w:cs="Calibri"/>
                <w:color w:val="002060"/>
                <w:sz w:val="48"/>
                <w:szCs w:val="48"/>
                <w:lang w:val="id-ID"/>
              </w:rPr>
              <w:t>KATEGORI INOVASI</w:t>
            </w:r>
            <w:r>
              <w:rPr>
                <w:rFonts w:ascii="Arial Narrow" w:eastAsia="MS Gothic" w:hAnsi="Arial Narrow" w:cs="Calibri"/>
                <w:color w:val="002060"/>
                <w:sz w:val="48"/>
                <w:szCs w:val="48"/>
                <w:lang w:val="id-ID"/>
              </w:rPr>
              <w:t>*</w:t>
            </w:r>
          </w:p>
          <w:p w14:paraId="5500ADF1" w14:textId="77777777" w:rsidR="00BC782F" w:rsidRPr="00BC782F" w:rsidRDefault="00BC782F" w:rsidP="00AC6C7E">
            <w:pPr>
              <w:rPr>
                <w:rFonts w:ascii="Arial Narrow" w:eastAsia="MS Gothic" w:hAnsi="Arial Narrow" w:cs="Calibri"/>
                <w:color w:val="002060"/>
                <w:sz w:val="48"/>
                <w:szCs w:val="48"/>
                <w:lang w:val="id-ID"/>
              </w:rPr>
            </w:pPr>
          </w:p>
          <w:p w14:paraId="161DC886" w14:textId="1826D7B3" w:rsidR="003D1B71" w:rsidRPr="00BC782F" w:rsidRDefault="008109B6" w:rsidP="00AC6C7E">
            <w:pPr>
              <w:rPr>
                <w:rFonts w:ascii="Arial Narrow" w:eastAsia="MS Gothic" w:hAnsi="Arial Narrow" w:cs="Calibri"/>
                <w:sz w:val="44"/>
                <w:szCs w:val="44"/>
                <w:lang w:val="id-ID"/>
              </w:rPr>
            </w:pPr>
            <w:sdt>
              <w:sdtPr>
                <w:rPr>
                  <w:rFonts w:ascii="Arial Narrow" w:eastAsia="MS Gothic" w:hAnsi="Arial Narrow" w:cs="Calibri"/>
                  <w:sz w:val="44"/>
                  <w:szCs w:val="44"/>
                  <w:lang w:val="id-ID"/>
                </w:rPr>
                <w:id w:val="-314265692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7425C">
                  <w:rPr>
                    <w:rFonts w:ascii="Wingdings 2" w:eastAsia="MS Gothic" w:hAnsi="Wingdings 2" w:cs="Calibri"/>
                    <w:sz w:val="44"/>
                    <w:szCs w:val="44"/>
                    <w:lang w:val="id-ID"/>
                  </w:rPr>
                  <w:t></w:t>
                </w:r>
              </w:sdtContent>
            </w:sdt>
            <w:r w:rsidR="00B76D8C" w:rsidRPr="00BC782F"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  <w:t>ENERGI DAN PANGAN</w:t>
            </w:r>
          </w:p>
          <w:p w14:paraId="0FA28B95" w14:textId="61D06C96" w:rsidR="00B76D8C" w:rsidRPr="00BC782F" w:rsidRDefault="008109B6" w:rsidP="00AC6C7E">
            <w:pPr>
              <w:rPr>
                <w:rFonts w:ascii="Arial Narrow" w:eastAsia="MS Gothic" w:hAnsi="Arial Narrow" w:cs="Calibri"/>
                <w:sz w:val="44"/>
                <w:szCs w:val="44"/>
                <w:lang w:val="id-ID"/>
              </w:rPr>
            </w:pPr>
            <w:sdt>
              <w:sdtPr>
                <w:rPr>
                  <w:rFonts w:ascii="Arial Narrow" w:eastAsia="MS Gothic" w:hAnsi="Arial Narrow" w:cs="Calibri"/>
                  <w:sz w:val="44"/>
                  <w:szCs w:val="44"/>
                  <w:lang w:val="id-ID"/>
                </w:rPr>
                <w:id w:val="2011407383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7425C">
                  <w:rPr>
                    <w:rFonts w:ascii="Arial Narrow" w:eastAsia="MS Gothic" w:hAnsi="Arial Narrow" w:cs="Calibri"/>
                    <w:sz w:val="44"/>
                    <w:szCs w:val="44"/>
                    <w:lang w:val="id-ID"/>
                  </w:rPr>
                  <w:sym w:font="Wingdings 2" w:char="F052"/>
                </w:r>
              </w:sdtContent>
            </w:sdt>
            <w:r w:rsidR="00B76D8C" w:rsidRPr="00BC782F"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  <w:t>TEKNOLOGI INFORMASI DAN KOMUNIKASI</w:t>
            </w:r>
          </w:p>
          <w:p w14:paraId="69D190DE" w14:textId="78B33CEC" w:rsidR="00B76D8C" w:rsidRPr="00BC782F" w:rsidRDefault="008109B6" w:rsidP="00AC6C7E">
            <w:pPr>
              <w:rPr>
                <w:rFonts w:ascii="Arial Narrow" w:eastAsia="MS Gothic" w:hAnsi="Arial Narrow" w:cs="Calibri"/>
                <w:sz w:val="44"/>
                <w:szCs w:val="44"/>
                <w:lang w:val="id-ID"/>
              </w:rPr>
            </w:pPr>
            <w:sdt>
              <w:sdtPr>
                <w:rPr>
                  <w:rFonts w:ascii="Arial Narrow" w:eastAsia="MS Gothic" w:hAnsi="Arial Narrow" w:cs="Calibri"/>
                  <w:sz w:val="44"/>
                  <w:szCs w:val="44"/>
                  <w:lang w:val="id-ID"/>
                </w:rPr>
                <w:id w:val="2027981750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7425C">
                  <w:rPr>
                    <w:rFonts w:ascii="Arial Narrow" w:eastAsia="MS Gothic" w:hAnsi="Arial Narrow" w:cs="Calibri"/>
                    <w:sz w:val="44"/>
                    <w:szCs w:val="44"/>
                    <w:lang w:val="id-ID"/>
                  </w:rPr>
                  <w:sym w:font="Wingdings 2" w:char="F052"/>
                </w:r>
              </w:sdtContent>
            </w:sdt>
            <w:r w:rsidR="00BC782F" w:rsidRPr="00BC782F"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  <w:t>MANUFAKTUR DAN INFRASTRUKTU</w:t>
            </w:r>
            <w:r w:rsidR="00BC782F"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  <w:t>R</w:t>
            </w:r>
          </w:p>
          <w:p w14:paraId="27AF8844" w14:textId="05ECEA0F" w:rsidR="00B76D8C" w:rsidRPr="00BC782F" w:rsidRDefault="008109B6" w:rsidP="00AC6C7E">
            <w:pPr>
              <w:rPr>
                <w:rFonts w:ascii="Arial Narrow" w:eastAsia="MS Gothic" w:hAnsi="Arial Narrow" w:cs="Calibri"/>
                <w:sz w:val="44"/>
                <w:szCs w:val="44"/>
                <w:lang w:val="id-ID"/>
              </w:rPr>
            </w:pPr>
            <w:sdt>
              <w:sdtPr>
                <w:rPr>
                  <w:rFonts w:ascii="Arial Narrow" w:eastAsia="MS Gothic" w:hAnsi="Arial Narrow" w:cs="Calibri"/>
                  <w:sz w:val="44"/>
                  <w:szCs w:val="44"/>
                  <w:lang w:val="id-ID"/>
                </w:rPr>
                <w:id w:val="412750993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7425C">
                  <w:rPr>
                    <w:rFonts w:ascii="Arial Narrow" w:eastAsia="MS Gothic" w:hAnsi="Arial Narrow" w:cs="Calibri"/>
                    <w:sz w:val="44"/>
                    <w:szCs w:val="44"/>
                    <w:lang w:val="id-ID"/>
                  </w:rPr>
                  <w:sym w:font="Wingdings 2" w:char="F052"/>
                </w:r>
              </w:sdtContent>
            </w:sdt>
            <w:r w:rsidR="00BC782F" w:rsidRPr="00BC782F"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  <w:t>KELAUTAN DAN KEMARITIMAN</w:t>
            </w:r>
          </w:p>
          <w:p w14:paraId="140B5699" w14:textId="4D025D43" w:rsidR="00B76D8C" w:rsidRDefault="008109B6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  <w:sdt>
              <w:sdtPr>
                <w:rPr>
                  <w:rFonts w:ascii="Arial Narrow" w:eastAsia="MS Gothic" w:hAnsi="Arial Narrow" w:cs="Calibri"/>
                  <w:sz w:val="44"/>
                  <w:szCs w:val="44"/>
                  <w:lang w:val="id-ID"/>
                </w:rPr>
                <w:id w:val="1178772651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7425C">
                  <w:rPr>
                    <w:rFonts w:ascii="Arial Narrow" w:eastAsia="MS Gothic" w:hAnsi="Arial Narrow" w:cs="Calibri"/>
                    <w:sz w:val="44"/>
                    <w:szCs w:val="44"/>
                    <w:lang w:val="id-ID"/>
                  </w:rPr>
                  <w:sym w:font="Wingdings 2" w:char="F052"/>
                </w:r>
              </w:sdtContent>
            </w:sdt>
            <w:r w:rsidR="00BC782F" w:rsidRPr="00BC782F"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  <w:t>FARMASI DAN KESEHATAN</w:t>
            </w:r>
          </w:p>
          <w:p w14:paraId="1205E069" w14:textId="77777777" w:rsidR="00BC782F" w:rsidRDefault="00BC782F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067ED1CC" w14:textId="4F9EB9E9" w:rsidR="00BC782F" w:rsidRDefault="00BC782F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174F0E51" w14:textId="4EE4F7C4" w:rsidR="002D618C" w:rsidRDefault="002D618C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4101F8D6" w14:textId="03B41365" w:rsidR="002D618C" w:rsidRDefault="002D618C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2E58C184" w14:textId="1E04A4CB" w:rsidR="002D618C" w:rsidRDefault="002D618C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3332D04C" w14:textId="77777777" w:rsidR="002D618C" w:rsidRDefault="002D618C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4A4334AF" w14:textId="77777777" w:rsidR="00BC782F" w:rsidRPr="00BC782F" w:rsidRDefault="00BC782F" w:rsidP="00AC6C7E">
            <w:pPr>
              <w:rPr>
                <w:rFonts w:ascii="Arial Narrow" w:eastAsia="MS Gothic" w:hAnsi="Arial Narrow" w:cs="Calibri"/>
                <w:sz w:val="28"/>
                <w:szCs w:val="28"/>
                <w:lang w:val="id-ID"/>
              </w:rPr>
            </w:pPr>
            <w:r w:rsidRPr="00BC782F">
              <w:rPr>
                <w:rFonts w:ascii="Arial Narrow" w:eastAsia="MS Gothic" w:hAnsi="Arial Narrow" w:cs="Calibri"/>
                <w:sz w:val="28"/>
                <w:szCs w:val="28"/>
                <w:lang w:val="id-ID"/>
              </w:rPr>
              <w:t>*centang / klik salah satu</w:t>
            </w:r>
            <w:r w:rsidR="0078207E">
              <w:t xml:space="preserve"> </w:t>
            </w:r>
          </w:p>
          <w:p w14:paraId="7C8D9795" w14:textId="77777777" w:rsidR="00BC782F" w:rsidRDefault="00BC782F" w:rsidP="00AC6C7E">
            <w:pPr>
              <w:rPr>
                <w:rFonts w:ascii="Arial Narrow" w:eastAsia="MS Gothic" w:hAnsi="Arial Narrow" w:cs="Calibri"/>
                <w:sz w:val="32"/>
                <w:szCs w:val="32"/>
                <w:lang w:val="id-ID"/>
              </w:rPr>
            </w:pPr>
          </w:p>
          <w:p w14:paraId="34C6878F" w14:textId="77777777" w:rsidR="00B76D8C" w:rsidRPr="00BC782F" w:rsidRDefault="00B76D8C" w:rsidP="00AC6C7E">
            <w:pPr>
              <w:rPr>
                <w:rFonts w:ascii="Arial Narrow" w:hAnsi="Arial Narrow" w:cs="Calibri"/>
                <w:sz w:val="24"/>
                <w:szCs w:val="24"/>
                <w:lang w:val="id-ID"/>
              </w:rPr>
            </w:pPr>
          </w:p>
        </w:tc>
      </w:tr>
      <w:tr w:rsidR="003D1B71" w14:paraId="37DF2C9C" w14:textId="77777777" w:rsidTr="00814874">
        <w:trPr>
          <w:trHeight w:val="962"/>
        </w:trPr>
        <w:tc>
          <w:tcPr>
            <w:tcW w:w="436" w:type="dxa"/>
          </w:tcPr>
          <w:p w14:paraId="45F3753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226" w:type="dxa"/>
            <w:gridSpan w:val="2"/>
          </w:tcPr>
          <w:p w14:paraId="27E52889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D50C9E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5EEE0D" w14:textId="77777777" w:rsidR="003D1B71" w:rsidRPr="00590471" w:rsidRDefault="003D1B71" w:rsidP="00222466"/>
        </w:tc>
      </w:tr>
      <w:tr w:rsidR="003D1B71" w14:paraId="7CC59B0C" w14:textId="77777777" w:rsidTr="002D618C">
        <w:trPr>
          <w:trHeight w:val="543"/>
        </w:trPr>
        <w:tc>
          <w:tcPr>
            <w:tcW w:w="436" w:type="dxa"/>
          </w:tcPr>
          <w:p w14:paraId="07BF25E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4B1CEDF9" w14:textId="77777777" w:rsidR="003D1B71" w:rsidRPr="00376291" w:rsidRDefault="007820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w:drawing>
                <wp:inline distT="0" distB="0" distL="0" distR="0" wp14:anchorId="54D233CF" wp14:editId="1F1A7327">
                  <wp:extent cx="333375" cy="333375"/>
                  <wp:effectExtent l="0" t="0" r="9525" b="9525"/>
                  <wp:docPr id="256" name="Picture 256" descr="C:\Users\LENOVO AIO\AppData\Local\Microsoft\Windows\INetCache\Content.MSO\CDBB13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 AIO\AppData\Local\Microsoft\Windows\INetCache\Content.MSO\CDBB13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</w:tcPr>
          <w:p w14:paraId="2FE23D01" w14:textId="77777777" w:rsidR="003D1B71" w:rsidRPr="00380FD1" w:rsidRDefault="0078207E" w:rsidP="00380FD1">
            <w:pPr>
              <w:pStyle w:val="Information"/>
            </w:pPr>
            <w:r>
              <w:rPr>
                <w:lang w:val="id-ID"/>
              </w:rPr>
              <w:t>@lppm_unsyiah</w:t>
            </w:r>
          </w:p>
        </w:tc>
        <w:tc>
          <w:tcPr>
            <w:tcW w:w="423" w:type="dxa"/>
            <w:vMerge/>
          </w:tcPr>
          <w:p w14:paraId="154B172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C3C0BA" w14:textId="77777777" w:rsidR="003D1B71" w:rsidRDefault="003D1B71" w:rsidP="005801E5">
            <w:pPr>
              <w:pStyle w:val="Heading1"/>
            </w:pPr>
          </w:p>
        </w:tc>
      </w:tr>
      <w:tr w:rsidR="003D1B71" w14:paraId="125C2069" w14:textId="77777777" w:rsidTr="002D618C">
        <w:trPr>
          <w:trHeight w:val="183"/>
        </w:trPr>
        <w:tc>
          <w:tcPr>
            <w:tcW w:w="436" w:type="dxa"/>
          </w:tcPr>
          <w:p w14:paraId="43DA28C0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26" w:type="dxa"/>
            <w:gridSpan w:val="2"/>
            <w:vAlign w:val="center"/>
          </w:tcPr>
          <w:p w14:paraId="235A1E4D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3492D9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965D2FE" w14:textId="77777777" w:rsidR="003D1B71" w:rsidRDefault="003D1B71" w:rsidP="005801E5">
            <w:pPr>
              <w:pStyle w:val="Heading1"/>
            </w:pPr>
          </w:p>
        </w:tc>
      </w:tr>
      <w:tr w:rsidR="003D1B71" w14:paraId="12CA50C1" w14:textId="77777777" w:rsidTr="002D618C">
        <w:trPr>
          <w:trHeight w:val="624"/>
        </w:trPr>
        <w:tc>
          <w:tcPr>
            <w:tcW w:w="436" w:type="dxa"/>
          </w:tcPr>
          <w:p w14:paraId="73541038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7AFF1765" w14:textId="77777777" w:rsidR="003D1B71" w:rsidRPr="00376291" w:rsidRDefault="007820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w:drawing>
                <wp:inline distT="0" distB="0" distL="0" distR="0" wp14:anchorId="7635597E" wp14:editId="77B722E4">
                  <wp:extent cx="279772" cy="280035"/>
                  <wp:effectExtent l="0" t="0" r="6350" b="5715"/>
                  <wp:docPr id="31" name="Picture 31" descr="Hasil gambar untuk icon 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l gambar untuk icon 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0188" cy="29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</w:tcPr>
          <w:p w14:paraId="273182FE" w14:textId="77777777" w:rsidR="003D1B71" w:rsidRPr="00380FD1" w:rsidRDefault="0078207E" w:rsidP="00380FD1">
            <w:pPr>
              <w:pStyle w:val="Information"/>
            </w:pPr>
            <w:r>
              <w:rPr>
                <w:lang w:val="id-ID"/>
              </w:rPr>
              <w:t>@lppm_unsyiah</w:t>
            </w:r>
          </w:p>
        </w:tc>
        <w:tc>
          <w:tcPr>
            <w:tcW w:w="423" w:type="dxa"/>
            <w:vMerge/>
          </w:tcPr>
          <w:p w14:paraId="317B032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34771C" w14:textId="77777777" w:rsidR="003D1B71" w:rsidRDefault="003D1B71" w:rsidP="005801E5">
            <w:pPr>
              <w:pStyle w:val="Heading1"/>
            </w:pPr>
          </w:p>
        </w:tc>
      </w:tr>
      <w:tr w:rsidR="003D1B71" w14:paraId="08072A62" w14:textId="77777777" w:rsidTr="002D618C">
        <w:trPr>
          <w:trHeight w:val="183"/>
        </w:trPr>
        <w:tc>
          <w:tcPr>
            <w:tcW w:w="436" w:type="dxa"/>
          </w:tcPr>
          <w:p w14:paraId="7688BEF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26" w:type="dxa"/>
            <w:gridSpan w:val="2"/>
            <w:vAlign w:val="center"/>
          </w:tcPr>
          <w:p w14:paraId="77124B0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3D4B11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9ABB0F" w14:textId="77777777" w:rsidR="003D1B71" w:rsidRDefault="003D1B71" w:rsidP="005801E5">
            <w:pPr>
              <w:pStyle w:val="Heading1"/>
            </w:pPr>
          </w:p>
        </w:tc>
      </w:tr>
      <w:tr w:rsidR="003D1B71" w14:paraId="21D8E7A5" w14:textId="77777777" w:rsidTr="002D618C">
        <w:trPr>
          <w:trHeight w:val="633"/>
        </w:trPr>
        <w:tc>
          <w:tcPr>
            <w:tcW w:w="436" w:type="dxa"/>
          </w:tcPr>
          <w:p w14:paraId="15F1B5B7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74D4E53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D1DD47" wp14:editId="6222DC8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B616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8" w:type="dxa"/>
            <w:vAlign w:val="center"/>
          </w:tcPr>
          <w:p w14:paraId="266AC14E" w14:textId="77777777" w:rsidR="003D1B71" w:rsidRPr="00380FD1" w:rsidRDefault="00BC782F" w:rsidP="00380FD1">
            <w:pPr>
              <w:pStyle w:val="Information"/>
            </w:pPr>
            <w:r>
              <w:rPr>
                <w:lang w:val="id-ID"/>
              </w:rPr>
              <w:t>lppm@unsyiah.ac.id</w:t>
            </w:r>
          </w:p>
        </w:tc>
        <w:tc>
          <w:tcPr>
            <w:tcW w:w="423" w:type="dxa"/>
            <w:vMerge/>
          </w:tcPr>
          <w:p w14:paraId="6886A21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04C3D1" w14:textId="77777777" w:rsidR="003D1B71" w:rsidRDefault="003D1B71" w:rsidP="005801E5">
            <w:pPr>
              <w:pStyle w:val="Heading1"/>
            </w:pPr>
          </w:p>
        </w:tc>
      </w:tr>
      <w:tr w:rsidR="003D1B71" w14:paraId="55E8D853" w14:textId="77777777" w:rsidTr="002D618C">
        <w:trPr>
          <w:trHeight w:val="174"/>
        </w:trPr>
        <w:tc>
          <w:tcPr>
            <w:tcW w:w="436" w:type="dxa"/>
          </w:tcPr>
          <w:p w14:paraId="193B59B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26" w:type="dxa"/>
            <w:gridSpan w:val="2"/>
            <w:vAlign w:val="center"/>
          </w:tcPr>
          <w:p w14:paraId="14ECB05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736000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ABE123" w14:textId="77777777" w:rsidR="003D1B71" w:rsidRDefault="003D1B71" w:rsidP="005801E5">
            <w:pPr>
              <w:pStyle w:val="Heading1"/>
            </w:pPr>
          </w:p>
        </w:tc>
      </w:tr>
      <w:tr w:rsidR="003D1B71" w14:paraId="21D908D4" w14:textId="77777777" w:rsidTr="002D618C">
        <w:trPr>
          <w:trHeight w:val="633"/>
        </w:trPr>
        <w:tc>
          <w:tcPr>
            <w:tcW w:w="436" w:type="dxa"/>
          </w:tcPr>
          <w:p w14:paraId="60BFD57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3A6D5D52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7260C2" wp14:editId="34F6E425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FA4B1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4tknEHjQAAKQAAQAOAAAAAAAAAAAAAAAAADoC&#10;AABkcnMvZTJvRG9jLnhtbFBLAQItAAoAAAAAAAAAIQCXbX+acwMAAHMDAAAUAAAAAAAAAAAAAAAA&#10;AIQ2AABkcnMvbWVkaWEvaW1hZ2UxLnBuZ1BLAQItABQABgAIAAAAIQA7Bse+2gAAAAMBAAAPAAAA&#10;AAAAAAAAAAAAACk6AABkcnMvZG93bnJldi54bWxQSwECLQAUAAYACAAAACEAqiYOvrwAAAAhAQAA&#10;GQAAAAAAAAAAAAAAAAAwOwAAZHJzL19yZWxzL2Uyb0RvYy54bWwucmVsc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7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8" w:type="dxa"/>
            <w:vAlign w:val="center"/>
          </w:tcPr>
          <w:p w14:paraId="10A1EEE1" w14:textId="77777777" w:rsidR="003D1B71" w:rsidRPr="00380FD1" w:rsidRDefault="00BC782F" w:rsidP="00380FD1">
            <w:pPr>
              <w:pStyle w:val="Information"/>
            </w:pPr>
            <w:r>
              <w:rPr>
                <w:lang w:val="id-ID"/>
              </w:rPr>
              <w:t>www.lppm.unsyiah.ac.id</w:t>
            </w:r>
          </w:p>
        </w:tc>
        <w:tc>
          <w:tcPr>
            <w:tcW w:w="423" w:type="dxa"/>
            <w:vMerge/>
          </w:tcPr>
          <w:p w14:paraId="2F55EA48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099D02" w14:textId="77777777" w:rsidR="003D1B71" w:rsidRDefault="003D1B71" w:rsidP="005801E5">
            <w:pPr>
              <w:pStyle w:val="Heading1"/>
            </w:pPr>
          </w:p>
        </w:tc>
      </w:tr>
      <w:tr w:rsidR="003D1B71" w14:paraId="21645B9E" w14:textId="77777777" w:rsidTr="002D618C">
        <w:trPr>
          <w:trHeight w:val="2448"/>
        </w:trPr>
        <w:tc>
          <w:tcPr>
            <w:tcW w:w="436" w:type="dxa"/>
          </w:tcPr>
          <w:p w14:paraId="1E34823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226" w:type="dxa"/>
            <w:gridSpan w:val="2"/>
          </w:tcPr>
          <w:p w14:paraId="5F74193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3F9789B" w14:textId="77777777" w:rsidR="003D1B71" w:rsidRDefault="003D1B71" w:rsidP="00222466"/>
        </w:tc>
        <w:tc>
          <w:tcPr>
            <w:tcW w:w="6607" w:type="dxa"/>
            <w:vMerge/>
          </w:tcPr>
          <w:p w14:paraId="1494894F" w14:textId="77777777" w:rsidR="003D1B71" w:rsidRDefault="003D1B71" w:rsidP="00222466"/>
        </w:tc>
      </w:tr>
    </w:tbl>
    <w:p w14:paraId="221B6D8E" w14:textId="77777777" w:rsidR="000D420C" w:rsidRDefault="000D420C" w:rsidP="006D79A8">
      <w:pPr>
        <w:pStyle w:val="BodyText"/>
      </w:pPr>
    </w:p>
    <w:p w14:paraId="11469A0F" w14:textId="77777777" w:rsidR="000D420C" w:rsidRDefault="000D420C">
      <w:pPr>
        <w:widowControl/>
        <w:autoSpaceDE/>
        <w:autoSpaceDN/>
        <w:adjustRightInd/>
        <w:rPr>
          <w:sz w:val="20"/>
          <w:szCs w:val="20"/>
        </w:rPr>
      </w:pPr>
      <w:r>
        <w:br w:type="page"/>
      </w:r>
    </w:p>
    <w:p w14:paraId="5C90F123" w14:textId="77777777" w:rsidR="007F5B63" w:rsidRPr="00F7425C" w:rsidRDefault="000D420C" w:rsidP="006D79A8">
      <w:pPr>
        <w:pStyle w:val="BodyText"/>
        <w:rPr>
          <w:color w:val="BFBFBF" w:themeColor="background1" w:themeShade="BF"/>
          <w:sz w:val="72"/>
          <w:szCs w:val="72"/>
          <w:lang w:val="id-ID"/>
        </w:rPr>
      </w:pPr>
      <w:r w:rsidRPr="00F7425C">
        <w:rPr>
          <w:color w:val="BFBFBF" w:themeColor="background1" w:themeShade="BF"/>
          <w:sz w:val="72"/>
          <w:szCs w:val="72"/>
          <w:lang w:val="id-ID"/>
        </w:rPr>
        <w:lastRenderedPageBreak/>
        <w:t>Judul Inovasi</w:t>
      </w:r>
    </w:p>
    <w:p w14:paraId="3F7FB4B1" w14:textId="77777777" w:rsidR="000D420C" w:rsidRPr="00F7425C" w:rsidRDefault="000D420C" w:rsidP="000D420C">
      <w:pPr>
        <w:pStyle w:val="BodyText"/>
        <w:tabs>
          <w:tab w:val="left" w:pos="1701"/>
        </w:tabs>
        <w:rPr>
          <w:color w:val="BFBFBF" w:themeColor="background1" w:themeShade="BF"/>
          <w:sz w:val="24"/>
          <w:szCs w:val="24"/>
          <w:lang w:val="id-ID"/>
        </w:rPr>
      </w:pPr>
      <w:r w:rsidRPr="00F7425C">
        <w:rPr>
          <w:color w:val="BFBFBF" w:themeColor="background1" w:themeShade="BF"/>
          <w:sz w:val="24"/>
          <w:szCs w:val="24"/>
          <w:lang w:val="id-ID"/>
        </w:rPr>
        <w:t>Nama Inovator</w:t>
      </w:r>
      <w:r w:rsidRPr="00F7425C">
        <w:rPr>
          <w:color w:val="BFBFBF" w:themeColor="background1" w:themeShade="BF"/>
          <w:sz w:val="24"/>
          <w:szCs w:val="24"/>
          <w:lang w:val="id-ID"/>
        </w:rPr>
        <w:tab/>
        <w:t>:</w:t>
      </w:r>
    </w:p>
    <w:p w14:paraId="2143B023" w14:textId="77777777" w:rsidR="000D420C" w:rsidRPr="00F7425C" w:rsidRDefault="000D420C" w:rsidP="000D420C">
      <w:pPr>
        <w:pStyle w:val="BodyText"/>
        <w:tabs>
          <w:tab w:val="left" w:pos="1701"/>
        </w:tabs>
        <w:rPr>
          <w:color w:val="BFBFBF" w:themeColor="background1" w:themeShade="BF"/>
          <w:sz w:val="24"/>
          <w:szCs w:val="24"/>
          <w:lang w:val="id-ID"/>
        </w:rPr>
      </w:pPr>
      <w:r w:rsidRPr="00F7425C">
        <w:rPr>
          <w:color w:val="BFBFBF" w:themeColor="background1" w:themeShade="BF"/>
          <w:sz w:val="24"/>
          <w:szCs w:val="24"/>
          <w:lang w:val="id-ID"/>
        </w:rPr>
        <w:t>Unit / Fakultas</w:t>
      </w:r>
      <w:r w:rsidRPr="00F7425C">
        <w:rPr>
          <w:color w:val="BFBFBF" w:themeColor="background1" w:themeShade="BF"/>
          <w:sz w:val="24"/>
          <w:szCs w:val="24"/>
          <w:lang w:val="id-ID"/>
        </w:rPr>
        <w:tab/>
        <w:t>:</w:t>
      </w:r>
    </w:p>
    <w:p w14:paraId="3CC8ED48" w14:textId="77777777" w:rsidR="000D420C" w:rsidRPr="00F7425C" w:rsidRDefault="000D420C" w:rsidP="000D420C">
      <w:pPr>
        <w:pStyle w:val="BodyText"/>
        <w:tabs>
          <w:tab w:val="left" w:pos="1701"/>
        </w:tabs>
        <w:rPr>
          <w:color w:val="BFBFBF" w:themeColor="background1" w:themeShade="BF"/>
          <w:sz w:val="24"/>
          <w:szCs w:val="24"/>
          <w:lang w:val="id-ID"/>
        </w:rPr>
      </w:pPr>
      <w:r w:rsidRPr="00F7425C">
        <w:rPr>
          <w:color w:val="BFBFBF" w:themeColor="background1" w:themeShade="BF"/>
          <w:sz w:val="24"/>
          <w:szCs w:val="24"/>
          <w:lang w:val="id-ID"/>
        </w:rPr>
        <w:t>No Telp</w:t>
      </w:r>
      <w:r w:rsidRPr="00F7425C">
        <w:rPr>
          <w:color w:val="BFBFBF" w:themeColor="background1" w:themeShade="BF"/>
          <w:sz w:val="24"/>
          <w:szCs w:val="24"/>
          <w:lang w:val="id-ID"/>
        </w:rPr>
        <w:tab/>
        <w:t>:</w:t>
      </w:r>
    </w:p>
    <w:p w14:paraId="0343B056" w14:textId="77777777" w:rsidR="000D420C" w:rsidRPr="00F7425C" w:rsidRDefault="000D420C" w:rsidP="000D420C">
      <w:pPr>
        <w:pStyle w:val="BodyText"/>
        <w:tabs>
          <w:tab w:val="left" w:pos="1701"/>
        </w:tabs>
        <w:rPr>
          <w:color w:val="BFBFBF" w:themeColor="background1" w:themeShade="BF"/>
          <w:sz w:val="24"/>
          <w:szCs w:val="24"/>
          <w:lang w:val="id-ID"/>
        </w:rPr>
      </w:pPr>
      <w:r w:rsidRPr="00F7425C">
        <w:rPr>
          <w:color w:val="BFBFBF" w:themeColor="background1" w:themeShade="BF"/>
          <w:sz w:val="24"/>
          <w:szCs w:val="24"/>
          <w:lang w:val="id-ID"/>
        </w:rPr>
        <w:t>Email</w:t>
      </w:r>
      <w:r w:rsidRPr="00F7425C">
        <w:rPr>
          <w:color w:val="BFBFBF" w:themeColor="background1" w:themeShade="BF"/>
          <w:sz w:val="24"/>
          <w:szCs w:val="24"/>
          <w:lang w:val="id-ID"/>
        </w:rPr>
        <w:tab/>
        <w:t>:</w:t>
      </w:r>
    </w:p>
    <w:p w14:paraId="56D08A2A" w14:textId="77777777" w:rsidR="000D420C" w:rsidRPr="000D420C" w:rsidRDefault="00B76D8C" w:rsidP="000D420C">
      <w:pPr>
        <w:pStyle w:val="BodyText"/>
        <w:tabs>
          <w:tab w:val="left" w:pos="1701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7E9B280B" wp14:editId="215C2E93">
                <wp:extent cx="6315075" cy="0"/>
                <wp:effectExtent l="0" t="0" r="0" b="0"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30B54F8" id="Straight Connecto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" strokecolor="black [3200]">
                <v:stroke dashstyle="dash"/>
                <w10:anchorlock/>
              </v:line>
            </w:pict>
          </mc:Fallback>
        </mc:AlternateContent>
      </w:r>
    </w:p>
    <w:p w14:paraId="19514C92" w14:textId="3F6DB133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6E33D734" w14:textId="55D3D263" w:rsidR="002D618C" w:rsidRDefault="002D61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5EF34951" w14:textId="77777777" w:rsidR="000D420C" w:rsidRPr="002A117B" w:rsidRDefault="000D420C" w:rsidP="006D79A8">
      <w:pPr>
        <w:pStyle w:val="BodyText"/>
        <w:rPr>
          <w:color w:val="002060"/>
          <w:sz w:val="48"/>
          <w:szCs w:val="48"/>
          <w:lang w:val="id-ID"/>
        </w:rPr>
      </w:pPr>
      <w:r w:rsidRPr="002A117B">
        <w:rPr>
          <w:color w:val="002060"/>
          <w:sz w:val="48"/>
          <w:szCs w:val="48"/>
          <w:lang w:val="id-ID"/>
        </w:rPr>
        <w:t>Latar Belakang</w:t>
      </w:r>
    </w:p>
    <w:p w14:paraId="36507ED2" w14:textId="77777777" w:rsidR="000D420C" w:rsidRDefault="000D420C" w:rsidP="00B76D8C">
      <w:pPr>
        <w:pStyle w:val="BodyText"/>
        <w:rPr>
          <w:sz w:val="24"/>
          <w:szCs w:val="24"/>
          <w:lang w:val="id-ID"/>
        </w:rPr>
      </w:pPr>
      <w:r w:rsidRPr="000D420C">
        <w:rPr>
          <w:sz w:val="24"/>
          <w:szCs w:val="24"/>
          <w:lang w:val="id-ID"/>
        </w:rPr>
        <w:t>Deskripsikan latar belakang dalam 2 s.d 3 paragraf.</w:t>
      </w:r>
    </w:p>
    <w:p w14:paraId="491E0253" w14:textId="77777777" w:rsidR="002A117B" w:rsidRDefault="002A117B" w:rsidP="00B76D8C">
      <w:pPr>
        <w:pStyle w:val="BodyText"/>
        <w:jc w:val="center"/>
        <w:rPr>
          <w:sz w:val="24"/>
          <w:szCs w:val="24"/>
          <w:lang w:val="id-ID"/>
        </w:rPr>
      </w:pPr>
    </w:p>
    <w:p w14:paraId="1F4C014C" w14:textId="77777777" w:rsidR="00B76D8C" w:rsidRDefault="00B76D8C" w:rsidP="00B76D8C">
      <w:pPr>
        <w:pStyle w:val="BodyText"/>
        <w:jc w:val="center"/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3ACB8EF9" wp14:editId="2E38BEE0">
                <wp:extent cx="2695575" cy="1409700"/>
                <wp:effectExtent l="0" t="0" r="28575" b="1905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04EB2" w14:textId="77777777" w:rsidR="00B76D8C" w:rsidRPr="002A117B" w:rsidRDefault="00B76D8C" w:rsidP="00B76D8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2A117B">
                              <w:rPr>
                                <w:sz w:val="28"/>
                                <w:szCs w:val="28"/>
                                <w:lang w:val="id-ID"/>
                              </w:rPr>
                              <w:t>Gambar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CB8EF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212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" fillcolor="white [3201]" strokeweight=".5pt">
                <v:textbox>
                  <w:txbxContent>
                    <w:p w14:paraId="2A004EB2" w14:textId="77777777" w:rsidR="00B76D8C" w:rsidRPr="002A117B" w:rsidRDefault="00B76D8C" w:rsidP="00B76D8C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2A117B">
                        <w:rPr>
                          <w:sz w:val="28"/>
                          <w:szCs w:val="28"/>
                          <w:lang w:val="id-ID"/>
                        </w:rPr>
                        <w:t>Gambar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51FF57BD" wp14:editId="4BD5C89F">
                <wp:extent cx="2695575" cy="1409700"/>
                <wp:effectExtent l="0" t="0" r="28575" b="1905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4C9E3" w14:textId="77777777" w:rsidR="00B76D8C" w:rsidRPr="002A117B" w:rsidRDefault="00B76D8C" w:rsidP="00B76D8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2A117B">
                              <w:rPr>
                                <w:sz w:val="28"/>
                                <w:szCs w:val="28"/>
                                <w:lang w:val="id-ID"/>
                              </w:rPr>
                              <w:t>Gambar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FF57BD" id="Text Box 27" o:spid="_x0000_s1027" type="#_x0000_t202" style="width:212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" fillcolor="white [3201]" strokeweight=".5pt">
                <v:textbox>
                  <w:txbxContent>
                    <w:p w14:paraId="3764C9E3" w14:textId="77777777" w:rsidR="00B76D8C" w:rsidRPr="002A117B" w:rsidRDefault="00B76D8C" w:rsidP="00B76D8C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2A117B">
                        <w:rPr>
                          <w:sz w:val="28"/>
                          <w:szCs w:val="28"/>
                          <w:lang w:val="id-ID"/>
                        </w:rPr>
                        <w:t>Gambar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637E693B" wp14:editId="0397E4BD">
                <wp:extent cx="2695575" cy="352425"/>
                <wp:effectExtent l="0" t="0" r="9525" b="9525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CBB11" w14:textId="77777777" w:rsidR="00B76D8C" w:rsidRPr="00B76D8C" w:rsidRDefault="00B76D8C" w:rsidP="00B76D8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76D8C">
                              <w:rPr>
                                <w:sz w:val="24"/>
                                <w:szCs w:val="24"/>
                                <w:lang w:val="id-ID"/>
                              </w:rPr>
                              <w:t>Keterangan gambar</w:t>
                            </w:r>
                          </w:p>
                          <w:p w14:paraId="35A16E0B" w14:textId="77777777" w:rsidR="00B76D8C" w:rsidRPr="002A117B" w:rsidRDefault="00B76D8C" w:rsidP="00B76D8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7E693B" id="Text Box 28" o:spid="_x0000_s1028" type="#_x0000_t202" style="width:212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" fillcolor="white [3201]" stroked="f" strokeweight=".5pt">
                <v:textbox>
                  <w:txbxContent>
                    <w:p w14:paraId="77FCBB11" w14:textId="77777777" w:rsidR="00B76D8C" w:rsidRPr="00B76D8C" w:rsidRDefault="00B76D8C" w:rsidP="00B76D8C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B76D8C">
                        <w:rPr>
                          <w:sz w:val="24"/>
                          <w:szCs w:val="24"/>
                          <w:lang w:val="id-ID"/>
                        </w:rPr>
                        <w:t>Keterangan gambar</w:t>
                      </w:r>
                    </w:p>
                    <w:p w14:paraId="35A16E0B" w14:textId="77777777" w:rsidR="00B76D8C" w:rsidRPr="002A117B" w:rsidRDefault="00B76D8C" w:rsidP="00B76D8C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A117B"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752ED424" wp14:editId="208D4CBC">
                <wp:extent cx="2695575" cy="352425"/>
                <wp:effectExtent l="0" t="0" r="9525" b="9525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DD5F8" w14:textId="77777777" w:rsidR="00B76D8C" w:rsidRPr="00B76D8C" w:rsidRDefault="00B76D8C" w:rsidP="00B76D8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76D8C">
                              <w:rPr>
                                <w:sz w:val="24"/>
                                <w:szCs w:val="24"/>
                                <w:lang w:val="id-ID"/>
                              </w:rPr>
                              <w:t>Keterangan gambar</w:t>
                            </w:r>
                          </w:p>
                          <w:p w14:paraId="0A86592C" w14:textId="77777777" w:rsidR="002A117B" w:rsidRPr="002A117B" w:rsidRDefault="002A117B" w:rsidP="002A1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ED424" id="Text Box 9" o:spid="_x0000_s1029" type="#_x0000_t202" style="width:212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" fillcolor="white [3201]" stroked="f" strokeweight=".5pt">
                <v:textbox>
                  <w:txbxContent>
                    <w:p w14:paraId="247DD5F8" w14:textId="77777777" w:rsidR="00B76D8C" w:rsidRPr="00B76D8C" w:rsidRDefault="00B76D8C" w:rsidP="00B76D8C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B76D8C">
                        <w:rPr>
                          <w:sz w:val="24"/>
                          <w:szCs w:val="24"/>
                          <w:lang w:val="id-ID"/>
                        </w:rPr>
                        <w:t>Keterangan gambar</w:t>
                      </w:r>
                    </w:p>
                    <w:p w14:paraId="0A86592C" w14:textId="77777777" w:rsidR="002A117B" w:rsidRPr="002A117B" w:rsidRDefault="002A117B" w:rsidP="002A117B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DA7D9A" w14:textId="77777777" w:rsidR="00B76D8C" w:rsidRDefault="00B76D8C" w:rsidP="00B76D8C">
      <w:pPr>
        <w:pStyle w:val="BodyText"/>
        <w:jc w:val="center"/>
        <w:rPr>
          <w:sz w:val="24"/>
          <w:szCs w:val="24"/>
          <w:lang w:val="id-ID"/>
        </w:rPr>
      </w:pPr>
    </w:p>
    <w:p w14:paraId="7611513D" w14:textId="77777777" w:rsidR="002A117B" w:rsidRDefault="002A117B" w:rsidP="00B76D8C">
      <w:pPr>
        <w:pStyle w:val="BodyText"/>
        <w:jc w:val="center"/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67C59240" wp14:editId="218885CE">
                <wp:extent cx="2695575" cy="1409700"/>
                <wp:effectExtent l="0" t="0" r="28575" b="1905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4A07B" w14:textId="77777777" w:rsidR="002A117B" w:rsidRPr="002A117B" w:rsidRDefault="002A117B" w:rsidP="002A1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2A117B">
                              <w:rPr>
                                <w:sz w:val="28"/>
                                <w:szCs w:val="28"/>
                                <w:lang w:val="id-ID"/>
                              </w:rPr>
                              <w:t xml:space="preserve">Gambar </w:t>
                            </w:r>
                            <w:r>
                              <w:rPr>
                                <w:sz w:val="28"/>
                                <w:szCs w:val="28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59240" id="Text Box 7" o:spid="_x0000_s1030" type="#_x0000_t202" style="width:212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" fillcolor="white [3201]" strokeweight=".5pt">
                <v:textbox>
                  <w:txbxContent>
                    <w:p w14:paraId="7DE4A07B" w14:textId="77777777" w:rsidR="002A117B" w:rsidRPr="002A117B" w:rsidRDefault="002A117B" w:rsidP="002A117B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2A117B">
                        <w:rPr>
                          <w:sz w:val="28"/>
                          <w:szCs w:val="28"/>
                          <w:lang w:val="id-ID"/>
                        </w:rPr>
                        <w:t xml:space="preserve">Gambar </w:t>
                      </w:r>
                      <w:r>
                        <w:rPr>
                          <w:sz w:val="28"/>
                          <w:szCs w:val="28"/>
                          <w:lang w:val="id-ID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0D82008A" wp14:editId="4F5B534C">
                <wp:extent cx="2695575" cy="1409700"/>
                <wp:effectExtent l="0" t="0" r="28575" b="1905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1485D" w14:textId="77777777" w:rsidR="002A117B" w:rsidRPr="002A117B" w:rsidRDefault="002A117B" w:rsidP="002A11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2A117B">
                              <w:rPr>
                                <w:sz w:val="28"/>
                                <w:szCs w:val="28"/>
                                <w:lang w:val="id-ID"/>
                              </w:rPr>
                              <w:t xml:space="preserve">Gambar </w:t>
                            </w:r>
                            <w:r>
                              <w:rPr>
                                <w:sz w:val="28"/>
                                <w:szCs w:val="28"/>
                                <w:lang w:val="id-ID"/>
                              </w:rPr>
                              <w:t>dst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82008A" id="Text Box 5" o:spid="_x0000_s1031" type="#_x0000_t202" style="width:212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" fillcolor="white [3201]" strokeweight=".5pt">
                <v:textbox>
                  <w:txbxContent>
                    <w:p w14:paraId="6F21485D" w14:textId="77777777" w:rsidR="002A117B" w:rsidRPr="002A117B" w:rsidRDefault="002A117B" w:rsidP="002A117B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2A117B">
                        <w:rPr>
                          <w:sz w:val="28"/>
                          <w:szCs w:val="28"/>
                          <w:lang w:val="id-ID"/>
                        </w:rPr>
                        <w:t xml:space="preserve">Gambar </w:t>
                      </w:r>
                      <w:r>
                        <w:rPr>
                          <w:sz w:val="28"/>
                          <w:szCs w:val="28"/>
                          <w:lang w:val="id-ID"/>
                        </w:rPr>
                        <w:t>dst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667844" w14:textId="77777777" w:rsidR="00B76D8C" w:rsidRDefault="00B76D8C" w:rsidP="00B76D8C">
      <w:pPr>
        <w:pStyle w:val="BodyText"/>
        <w:jc w:val="center"/>
        <w:rPr>
          <w:color w:val="002060"/>
          <w:sz w:val="48"/>
          <w:szCs w:val="48"/>
          <w:lang w:val="id-ID"/>
        </w:rPr>
      </w:pP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7D97680B" wp14:editId="347F5B3E">
                <wp:extent cx="2695575" cy="352425"/>
                <wp:effectExtent l="0" t="0" r="9525" b="9525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63B56" w14:textId="77777777" w:rsidR="00B76D8C" w:rsidRPr="00B76D8C" w:rsidRDefault="00B76D8C" w:rsidP="00B76D8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76D8C">
                              <w:rPr>
                                <w:sz w:val="24"/>
                                <w:szCs w:val="24"/>
                                <w:lang w:val="id-ID"/>
                              </w:rPr>
                              <w:t>Keterangan gambar</w:t>
                            </w:r>
                          </w:p>
                          <w:p w14:paraId="65FF2915" w14:textId="77777777" w:rsidR="00B76D8C" w:rsidRPr="002A117B" w:rsidRDefault="00B76D8C" w:rsidP="00B76D8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97680B" id="Text Box 29" o:spid="_x0000_s1032" type="#_x0000_t202" style="width:212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" fillcolor="white [3201]" stroked="f" strokeweight=".5pt">
                <v:textbox>
                  <w:txbxContent>
                    <w:p w14:paraId="4D663B56" w14:textId="77777777" w:rsidR="00B76D8C" w:rsidRPr="00B76D8C" w:rsidRDefault="00B76D8C" w:rsidP="00B76D8C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B76D8C">
                        <w:rPr>
                          <w:sz w:val="24"/>
                          <w:szCs w:val="24"/>
                          <w:lang w:val="id-ID"/>
                        </w:rPr>
                        <w:t>Keterangan gambar</w:t>
                      </w:r>
                    </w:p>
                    <w:p w14:paraId="65FF2915" w14:textId="77777777" w:rsidR="00B76D8C" w:rsidRPr="002A117B" w:rsidRDefault="00B76D8C" w:rsidP="00B76D8C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4"/>
          <w:szCs w:val="24"/>
          <w:lang w:val="id-ID"/>
        </w:rPr>
        <mc:AlternateContent>
          <mc:Choice Requires="wps">
            <w:drawing>
              <wp:inline distT="0" distB="0" distL="0" distR="0" wp14:anchorId="14DC2D12" wp14:editId="5DB9D352">
                <wp:extent cx="2695575" cy="352425"/>
                <wp:effectExtent l="0" t="0" r="9525" b="9525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41EBC" w14:textId="77777777" w:rsidR="00B76D8C" w:rsidRPr="00B76D8C" w:rsidRDefault="00B76D8C" w:rsidP="00B76D8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76D8C">
                              <w:rPr>
                                <w:sz w:val="24"/>
                                <w:szCs w:val="24"/>
                                <w:lang w:val="id-ID"/>
                              </w:rPr>
                              <w:t>Keterangan gambar</w:t>
                            </w:r>
                          </w:p>
                          <w:p w14:paraId="7BFBF7E5" w14:textId="77777777" w:rsidR="00B76D8C" w:rsidRPr="002A117B" w:rsidRDefault="00B76D8C" w:rsidP="00B76D8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DC2D12" id="Text Box 30" o:spid="_x0000_s1033" type="#_x0000_t202" style="width:212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" fillcolor="white [3201]" stroked="f" strokeweight=".5pt">
                <v:textbox>
                  <w:txbxContent>
                    <w:p w14:paraId="60641EBC" w14:textId="77777777" w:rsidR="00B76D8C" w:rsidRPr="00B76D8C" w:rsidRDefault="00B76D8C" w:rsidP="00B76D8C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B76D8C">
                        <w:rPr>
                          <w:sz w:val="24"/>
                          <w:szCs w:val="24"/>
                          <w:lang w:val="id-ID"/>
                        </w:rPr>
                        <w:t>Keterangan gambar</w:t>
                      </w:r>
                    </w:p>
                    <w:p w14:paraId="7BFBF7E5" w14:textId="77777777" w:rsidR="00B76D8C" w:rsidRPr="002A117B" w:rsidRDefault="00B76D8C" w:rsidP="00B76D8C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2079C9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  <w:r>
        <w:rPr>
          <w:color w:val="002060"/>
          <w:sz w:val="48"/>
          <w:szCs w:val="48"/>
          <w:lang w:val="id-ID"/>
        </w:rPr>
        <w:br w:type="page"/>
      </w:r>
    </w:p>
    <w:p w14:paraId="2FECC686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  <w:sectPr w:rsidR="00B76D8C" w:rsidSect="003D1B71">
          <w:headerReference w:type="default" r:id="rId18"/>
          <w:footerReference w:type="default" r:id="rId19"/>
          <w:type w:val="continuous"/>
          <w:pgSz w:w="12240" w:h="15840" w:code="1"/>
          <w:pgMar w:top="2304" w:right="1138" w:bottom="1138" w:left="1138" w:header="720" w:footer="1872" w:gutter="0"/>
          <w:cols w:space="720"/>
          <w:noEndnote/>
          <w:docGrid w:linePitch="299"/>
        </w:sectPr>
      </w:pPr>
    </w:p>
    <w:p w14:paraId="2988C67E" w14:textId="77777777" w:rsidR="000D420C" w:rsidRPr="00F7425C" w:rsidRDefault="000D420C" w:rsidP="006D79A8">
      <w:pPr>
        <w:pStyle w:val="BodyText"/>
        <w:rPr>
          <w:color w:val="D9D9D9" w:themeColor="background1" w:themeShade="D9"/>
          <w:sz w:val="48"/>
          <w:szCs w:val="48"/>
          <w:lang w:val="id-ID"/>
        </w:rPr>
      </w:pPr>
      <w:r w:rsidRPr="00F7425C">
        <w:rPr>
          <w:color w:val="D9D9D9" w:themeColor="background1" w:themeShade="D9"/>
          <w:sz w:val="48"/>
          <w:szCs w:val="48"/>
          <w:lang w:val="id-ID"/>
        </w:rPr>
        <w:lastRenderedPageBreak/>
        <w:t>Manfaat Produk</w:t>
      </w:r>
    </w:p>
    <w:p w14:paraId="7F339202" w14:textId="77777777" w:rsidR="000D420C" w:rsidRPr="00F7425C" w:rsidRDefault="000D420C" w:rsidP="006D79A8">
      <w:pPr>
        <w:pStyle w:val="BodyText"/>
        <w:rPr>
          <w:color w:val="D9D9D9" w:themeColor="background1" w:themeShade="D9"/>
          <w:sz w:val="24"/>
          <w:szCs w:val="24"/>
          <w:lang w:val="id-ID"/>
        </w:rPr>
      </w:pPr>
      <w:r w:rsidRPr="00F7425C">
        <w:rPr>
          <w:color w:val="D9D9D9" w:themeColor="background1" w:themeShade="D9"/>
          <w:sz w:val="24"/>
          <w:szCs w:val="24"/>
          <w:lang w:val="id-ID"/>
        </w:rPr>
        <w:t>Uraikan manfaat produk.</w:t>
      </w:r>
    </w:p>
    <w:p w14:paraId="78754671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461C56A9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483563BE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43403B67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1233ADEC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63A3DF7E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20C1DDC9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486628E8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123C31AA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2A49F105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71B01160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0A97716F" w14:textId="77777777" w:rsidR="00B76D8C" w:rsidRDefault="00B76D8C" w:rsidP="006D79A8">
      <w:pPr>
        <w:pStyle w:val="BodyText"/>
        <w:rPr>
          <w:sz w:val="24"/>
          <w:szCs w:val="24"/>
          <w:lang w:val="id-ID"/>
        </w:rPr>
      </w:pPr>
    </w:p>
    <w:p w14:paraId="6EE775FB" w14:textId="77777777" w:rsidR="000D420C" w:rsidRPr="000D420C" w:rsidRDefault="000D420C" w:rsidP="006D79A8">
      <w:pPr>
        <w:pStyle w:val="BodyText"/>
        <w:rPr>
          <w:sz w:val="24"/>
          <w:szCs w:val="24"/>
          <w:lang w:val="id-ID"/>
        </w:rPr>
      </w:pPr>
    </w:p>
    <w:p w14:paraId="40A6030A" w14:textId="77777777" w:rsidR="000D420C" w:rsidRPr="002A117B" w:rsidRDefault="000D420C" w:rsidP="006D79A8">
      <w:pPr>
        <w:pStyle w:val="BodyText"/>
        <w:rPr>
          <w:color w:val="002060"/>
          <w:sz w:val="48"/>
          <w:szCs w:val="48"/>
          <w:lang w:val="id-ID"/>
        </w:rPr>
      </w:pPr>
      <w:r w:rsidRPr="002A117B">
        <w:rPr>
          <w:color w:val="002060"/>
          <w:sz w:val="48"/>
          <w:szCs w:val="48"/>
          <w:lang w:val="id-ID"/>
        </w:rPr>
        <w:t>Keunggulan Inovasi</w:t>
      </w:r>
    </w:p>
    <w:p w14:paraId="3BCF5CFE" w14:textId="77777777" w:rsidR="000D420C" w:rsidRDefault="000D420C" w:rsidP="000D420C">
      <w:pPr>
        <w:pStyle w:val="BodyText"/>
        <w:rPr>
          <w:sz w:val="24"/>
          <w:szCs w:val="24"/>
          <w:lang w:val="id-ID"/>
        </w:rPr>
      </w:pPr>
      <w:r w:rsidRPr="000D420C">
        <w:rPr>
          <w:sz w:val="24"/>
          <w:szCs w:val="24"/>
          <w:lang w:val="id-ID"/>
        </w:rPr>
        <w:t>Uraikan keunggulan inovasi.</w:t>
      </w:r>
    </w:p>
    <w:p w14:paraId="1D2F4542" w14:textId="77777777" w:rsidR="000D420C" w:rsidRPr="000D420C" w:rsidRDefault="000D420C" w:rsidP="006D79A8">
      <w:pPr>
        <w:pStyle w:val="BodyText"/>
        <w:rPr>
          <w:sz w:val="48"/>
          <w:szCs w:val="48"/>
          <w:lang w:val="id-ID"/>
        </w:rPr>
      </w:pPr>
    </w:p>
    <w:p w14:paraId="3980A54E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  <w:r>
        <w:rPr>
          <w:color w:val="002060"/>
          <w:sz w:val="48"/>
          <w:szCs w:val="48"/>
          <w:lang w:val="id-ID"/>
        </w:rPr>
        <w:t xml:space="preserve">                                                                                                                            </w:t>
      </w:r>
    </w:p>
    <w:p w14:paraId="1752813F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5335148B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3661FD5A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68412BE7" w14:textId="77777777" w:rsidR="000D420C" w:rsidRPr="002A117B" w:rsidRDefault="000D420C" w:rsidP="006D79A8">
      <w:pPr>
        <w:pStyle w:val="BodyText"/>
        <w:rPr>
          <w:color w:val="002060"/>
          <w:sz w:val="48"/>
          <w:szCs w:val="48"/>
          <w:lang w:val="id-ID"/>
        </w:rPr>
      </w:pPr>
      <w:r w:rsidRPr="002A117B">
        <w:rPr>
          <w:color w:val="002060"/>
          <w:sz w:val="48"/>
          <w:szCs w:val="48"/>
          <w:lang w:val="id-ID"/>
        </w:rPr>
        <w:t>Spesifikasi Produk</w:t>
      </w:r>
    </w:p>
    <w:p w14:paraId="273E1E54" w14:textId="77777777" w:rsidR="000D420C" w:rsidRDefault="000D420C" w:rsidP="006D79A8">
      <w:pPr>
        <w:pStyle w:val="BodyText"/>
        <w:rPr>
          <w:sz w:val="24"/>
          <w:szCs w:val="24"/>
          <w:lang w:val="id-ID"/>
        </w:rPr>
      </w:pPr>
      <w:r w:rsidRPr="000D420C">
        <w:rPr>
          <w:sz w:val="24"/>
          <w:szCs w:val="24"/>
          <w:lang w:val="id-ID"/>
        </w:rPr>
        <w:t xml:space="preserve">Uraikan </w:t>
      </w:r>
      <w:r>
        <w:rPr>
          <w:sz w:val="24"/>
          <w:szCs w:val="24"/>
          <w:lang w:val="id-ID"/>
        </w:rPr>
        <w:t>poin-poin spesifikasi produk</w:t>
      </w:r>
      <w:r w:rsidRPr="000D420C">
        <w:rPr>
          <w:sz w:val="24"/>
          <w:szCs w:val="24"/>
          <w:lang w:val="id-ID"/>
        </w:rPr>
        <w:t>.</w:t>
      </w:r>
    </w:p>
    <w:p w14:paraId="151E3517" w14:textId="77777777" w:rsidR="000D420C" w:rsidRPr="000D420C" w:rsidRDefault="000D420C" w:rsidP="006D79A8">
      <w:pPr>
        <w:pStyle w:val="BodyText"/>
        <w:rPr>
          <w:sz w:val="48"/>
          <w:szCs w:val="48"/>
          <w:lang w:val="id-ID"/>
        </w:rPr>
      </w:pPr>
    </w:p>
    <w:p w14:paraId="42E76C27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432CE1DE" w14:textId="77777777" w:rsidR="00B76D8C" w:rsidRDefault="00B76D8C" w:rsidP="006D79A8">
      <w:pPr>
        <w:pStyle w:val="BodyText"/>
        <w:rPr>
          <w:color w:val="002060"/>
          <w:sz w:val="48"/>
          <w:szCs w:val="48"/>
          <w:lang w:val="id-ID"/>
        </w:rPr>
      </w:pPr>
    </w:p>
    <w:p w14:paraId="6D5AB0CA" w14:textId="77777777" w:rsidR="000D420C" w:rsidRPr="002A117B" w:rsidRDefault="000D420C" w:rsidP="006D79A8">
      <w:pPr>
        <w:pStyle w:val="BodyText"/>
        <w:rPr>
          <w:color w:val="002060"/>
          <w:sz w:val="48"/>
          <w:szCs w:val="48"/>
          <w:lang w:val="id-ID"/>
        </w:rPr>
      </w:pPr>
      <w:bookmarkStart w:id="0" w:name="_GoBack"/>
      <w:bookmarkEnd w:id="0"/>
      <w:r w:rsidRPr="002A117B">
        <w:rPr>
          <w:color w:val="002060"/>
          <w:sz w:val="48"/>
          <w:szCs w:val="48"/>
          <w:lang w:val="id-ID"/>
        </w:rPr>
        <w:t>Status Paten</w:t>
      </w:r>
      <w:r w:rsidR="002A117B" w:rsidRPr="002A117B">
        <w:rPr>
          <w:color w:val="002060"/>
          <w:sz w:val="48"/>
          <w:szCs w:val="48"/>
          <w:lang w:val="id-ID"/>
        </w:rPr>
        <w:t>*</w:t>
      </w:r>
    </w:p>
    <w:p w14:paraId="4B3D228E" w14:textId="211FDFF2" w:rsidR="002A117B" w:rsidRPr="002A117B" w:rsidRDefault="008109B6" w:rsidP="002A117B">
      <w:pPr>
        <w:pStyle w:val="BodyText"/>
        <w:rPr>
          <w:sz w:val="36"/>
          <w:szCs w:val="36"/>
          <w:lang w:val="id-ID"/>
        </w:rPr>
      </w:pPr>
      <w:sdt>
        <w:sdtPr>
          <w:rPr>
            <w:sz w:val="36"/>
            <w:szCs w:val="36"/>
            <w:lang w:val="id-ID"/>
          </w:rPr>
          <w:id w:val="-863433900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F7425C">
            <w:rPr>
              <w:sz w:val="36"/>
              <w:szCs w:val="36"/>
              <w:lang w:val="id-ID"/>
            </w:rPr>
            <w:sym w:font="Wingdings 2" w:char="F052"/>
          </w:r>
        </w:sdtContent>
      </w:sdt>
      <w:r w:rsidR="002A117B" w:rsidRPr="002A117B">
        <w:rPr>
          <w:sz w:val="24"/>
          <w:szCs w:val="24"/>
          <w:lang w:val="id-ID"/>
        </w:rPr>
        <w:t>Belum dipatenkan</w:t>
      </w:r>
    </w:p>
    <w:p w14:paraId="03636E17" w14:textId="2E96F934" w:rsidR="002A117B" w:rsidRPr="002A117B" w:rsidRDefault="008109B6" w:rsidP="006D79A8">
      <w:pPr>
        <w:pStyle w:val="BodyText"/>
        <w:rPr>
          <w:sz w:val="24"/>
          <w:szCs w:val="24"/>
          <w:lang w:val="id-ID"/>
        </w:rPr>
      </w:pPr>
      <w:sdt>
        <w:sdtPr>
          <w:rPr>
            <w:sz w:val="36"/>
            <w:szCs w:val="36"/>
            <w:lang w:val="id-ID"/>
          </w:rPr>
          <w:id w:val="-1814175206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F7425C">
            <w:rPr>
              <w:sz w:val="36"/>
              <w:szCs w:val="36"/>
              <w:lang w:val="id-ID"/>
            </w:rPr>
            <w:sym w:font="Wingdings 2" w:char="F052"/>
          </w:r>
        </w:sdtContent>
      </w:sdt>
      <w:r w:rsidR="002A117B" w:rsidRPr="002A117B">
        <w:rPr>
          <w:sz w:val="24"/>
          <w:szCs w:val="24"/>
          <w:lang w:val="id-ID"/>
        </w:rPr>
        <w:t>Telah didaftarkan paten dengan no :.........</w:t>
      </w:r>
    </w:p>
    <w:p w14:paraId="18832D4B" w14:textId="52003C62" w:rsidR="002A117B" w:rsidRDefault="008109B6" w:rsidP="006D79A8">
      <w:pPr>
        <w:pStyle w:val="BodyText"/>
        <w:rPr>
          <w:sz w:val="24"/>
          <w:szCs w:val="24"/>
          <w:lang w:val="id-ID"/>
        </w:rPr>
      </w:pPr>
      <w:sdt>
        <w:sdtPr>
          <w:rPr>
            <w:sz w:val="36"/>
            <w:szCs w:val="36"/>
            <w:lang w:val="id-ID"/>
          </w:rPr>
          <w:id w:val="1976871893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F7425C">
            <w:rPr>
              <w:sz w:val="36"/>
              <w:szCs w:val="36"/>
              <w:lang w:val="id-ID"/>
            </w:rPr>
            <w:sym w:font="Wingdings 2" w:char="F052"/>
          </w:r>
        </w:sdtContent>
      </w:sdt>
      <w:r w:rsidR="002A117B" w:rsidRPr="002A117B">
        <w:rPr>
          <w:sz w:val="24"/>
          <w:szCs w:val="24"/>
          <w:lang w:val="id-ID"/>
        </w:rPr>
        <w:t>Dipatenkan dengan nomor paten :..........</w:t>
      </w:r>
    </w:p>
    <w:p w14:paraId="7B6D4DEA" w14:textId="77777777" w:rsidR="002A117B" w:rsidRDefault="002A117B" w:rsidP="006D79A8">
      <w:pPr>
        <w:pStyle w:val="BodyText"/>
        <w:rPr>
          <w:sz w:val="24"/>
          <w:szCs w:val="24"/>
          <w:lang w:val="id-ID"/>
        </w:rPr>
      </w:pPr>
    </w:p>
    <w:p w14:paraId="2B5308A3" w14:textId="77777777" w:rsidR="002A117B" w:rsidRPr="002A117B" w:rsidRDefault="002A117B" w:rsidP="002A117B">
      <w:pPr>
        <w:pStyle w:val="BodyText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*</w:t>
      </w:r>
      <w:r w:rsidRPr="002A117B">
        <w:rPr>
          <w:sz w:val="24"/>
          <w:szCs w:val="24"/>
          <w:lang w:val="id-ID"/>
        </w:rPr>
        <w:t>silahkan centang/klik salah satu dari 3 pilahan</w:t>
      </w:r>
    </w:p>
    <w:p w14:paraId="2B7F2E28" w14:textId="77777777" w:rsidR="002A117B" w:rsidRDefault="002A117B" w:rsidP="006D79A8">
      <w:pPr>
        <w:pStyle w:val="BodyText"/>
        <w:rPr>
          <w:sz w:val="36"/>
          <w:szCs w:val="36"/>
          <w:lang w:val="id-ID"/>
        </w:rPr>
      </w:pPr>
    </w:p>
    <w:p w14:paraId="491A7F4F" w14:textId="77777777" w:rsidR="00BC782F" w:rsidRDefault="00BC782F" w:rsidP="00B76D8C">
      <w:pPr>
        <w:pStyle w:val="BodyText"/>
        <w:rPr>
          <w:color w:val="002060"/>
          <w:sz w:val="48"/>
          <w:szCs w:val="48"/>
          <w:lang w:val="id-ID"/>
        </w:rPr>
      </w:pPr>
    </w:p>
    <w:p w14:paraId="1892DE2E" w14:textId="77777777" w:rsidR="00BC782F" w:rsidRDefault="00BC782F" w:rsidP="00B76D8C">
      <w:pPr>
        <w:pStyle w:val="BodyText"/>
        <w:rPr>
          <w:color w:val="002060"/>
          <w:sz w:val="48"/>
          <w:szCs w:val="48"/>
          <w:lang w:val="id-ID"/>
        </w:rPr>
      </w:pPr>
    </w:p>
    <w:p w14:paraId="55625470" w14:textId="77777777" w:rsidR="00BC782F" w:rsidRDefault="00BC782F" w:rsidP="00B76D8C">
      <w:pPr>
        <w:pStyle w:val="BodyText"/>
        <w:rPr>
          <w:color w:val="002060"/>
          <w:sz w:val="48"/>
          <w:szCs w:val="48"/>
          <w:lang w:val="id-ID"/>
        </w:rPr>
      </w:pPr>
    </w:p>
    <w:p w14:paraId="384E42B3" w14:textId="77777777" w:rsidR="00B76D8C" w:rsidRPr="002A117B" w:rsidRDefault="00B76D8C" w:rsidP="00B76D8C">
      <w:pPr>
        <w:pStyle w:val="BodyText"/>
        <w:rPr>
          <w:color w:val="002060"/>
          <w:sz w:val="48"/>
          <w:szCs w:val="48"/>
          <w:lang w:val="id-ID"/>
        </w:rPr>
      </w:pPr>
      <w:r>
        <w:rPr>
          <w:color w:val="002060"/>
          <w:sz w:val="48"/>
          <w:szCs w:val="48"/>
          <w:lang w:val="id-ID"/>
        </w:rPr>
        <w:t>Harga</w:t>
      </w:r>
      <w:r w:rsidR="00BC782F">
        <w:rPr>
          <w:color w:val="002060"/>
          <w:sz w:val="48"/>
          <w:szCs w:val="48"/>
          <w:lang w:val="id-ID"/>
        </w:rPr>
        <w:t xml:space="preserve"> Produk /</w:t>
      </w:r>
      <w:r w:rsidRPr="002A117B">
        <w:rPr>
          <w:color w:val="002060"/>
          <w:sz w:val="48"/>
          <w:szCs w:val="48"/>
          <w:lang w:val="id-ID"/>
        </w:rPr>
        <w:t xml:space="preserve"> Inovasi</w:t>
      </w:r>
    </w:p>
    <w:p w14:paraId="2D61AA17" w14:textId="77777777" w:rsidR="00B76D8C" w:rsidRDefault="00BC782F" w:rsidP="00B76D8C">
      <w:pPr>
        <w:pStyle w:val="BodyText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Rencana harga ketika di komersilkan.</w:t>
      </w:r>
    </w:p>
    <w:p w14:paraId="16C6FEC3" w14:textId="77777777" w:rsidR="00B76D8C" w:rsidRDefault="00B76D8C" w:rsidP="006D79A8">
      <w:pPr>
        <w:pStyle w:val="BodyText"/>
        <w:rPr>
          <w:sz w:val="36"/>
          <w:szCs w:val="36"/>
          <w:lang w:val="id-ID"/>
        </w:rPr>
      </w:pPr>
    </w:p>
    <w:p w14:paraId="6B28407A" w14:textId="77777777" w:rsidR="00B76D8C" w:rsidRDefault="00B76D8C" w:rsidP="006D79A8">
      <w:pPr>
        <w:pStyle w:val="BodyText"/>
        <w:rPr>
          <w:sz w:val="36"/>
          <w:szCs w:val="36"/>
          <w:lang w:val="id-ID"/>
        </w:rPr>
      </w:pPr>
    </w:p>
    <w:p w14:paraId="023E66A9" w14:textId="77777777" w:rsidR="00B76D8C" w:rsidRDefault="00B76D8C" w:rsidP="006D79A8">
      <w:pPr>
        <w:pStyle w:val="BodyText"/>
        <w:rPr>
          <w:sz w:val="36"/>
          <w:szCs w:val="36"/>
          <w:lang w:val="id-ID"/>
        </w:rPr>
      </w:pPr>
    </w:p>
    <w:p w14:paraId="2EF508E2" w14:textId="77777777" w:rsidR="00B76D8C" w:rsidRDefault="00B76D8C" w:rsidP="006D79A8">
      <w:pPr>
        <w:pStyle w:val="BodyText"/>
        <w:rPr>
          <w:sz w:val="36"/>
          <w:szCs w:val="36"/>
          <w:lang w:val="id-ID"/>
        </w:rPr>
      </w:pPr>
    </w:p>
    <w:sectPr w:rsidR="00B76D8C" w:rsidSect="00B76D8C">
      <w:pgSz w:w="12240" w:h="15840" w:code="1"/>
      <w:pgMar w:top="2304" w:right="1138" w:bottom="1138" w:left="1138" w:header="720" w:footer="1872" w:gutter="0"/>
      <w:cols w:num="2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A86DA" w14:textId="77777777" w:rsidR="008109B6" w:rsidRDefault="008109B6" w:rsidP="00590471">
      <w:r>
        <w:separator/>
      </w:r>
    </w:p>
  </w:endnote>
  <w:endnote w:type="continuationSeparator" w:id="0">
    <w:p w14:paraId="10175FFC" w14:textId="77777777" w:rsidR="008109B6" w:rsidRDefault="008109B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ScriptSSi"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70427" w14:textId="31048745" w:rsidR="00F7425C" w:rsidRDefault="002E415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AFA171" wp14:editId="3DB1D17D">
              <wp:simplePos x="0" y="0"/>
              <wp:positionH relativeFrom="page">
                <wp:posOffset>5713507</wp:posOffset>
              </wp:positionH>
              <wp:positionV relativeFrom="paragraph">
                <wp:posOffset>830580</wp:posOffset>
              </wp:positionV>
              <wp:extent cx="1145540" cy="43878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540" cy="4387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5BC72" w14:textId="02C19AFD" w:rsidR="00F7425C" w:rsidRPr="002E415F" w:rsidRDefault="00F7425C" w:rsidP="00F7425C">
                          <w:pPr>
                            <w:jc w:val="center"/>
                            <w:rPr>
                              <w:rFonts w:ascii="Courier New" w:hAnsi="Courier New" w:cs="Courier New"/>
                              <w:lang w:val="id-ID"/>
                            </w:rPr>
                          </w:pPr>
                          <w:r w:rsidRPr="002E415F">
                            <w:rPr>
                              <w:rFonts w:ascii="Courier New" w:hAnsi="Courier New" w:cs="Courier New"/>
                              <w:b/>
                              <w:lang w:val="id-ID"/>
                            </w:rPr>
                            <w:t>FARMASI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</w:t>
                          </w:r>
                          <w:r w:rsidR="002E415F" w:rsidRPr="002E415F">
                            <w:rPr>
                              <w:rFonts w:ascii="AriaScriptSSi" w:hAnsi="AriaScriptSSi" w:cs="Courier New"/>
                              <w:lang w:val="id-ID"/>
                            </w:rPr>
                            <w:t>dan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KESEHATAN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FA17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449.9pt;margin-top:65.4pt;width:90.2pt;height: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" fillcolor="#99bcda [1300]" stroked="f" strokeweight=".5pt">
              <v:textbox>
                <w:txbxContent>
                  <w:p w14:paraId="2C25BC72" w14:textId="02C19AFD" w:rsidR="00F7425C" w:rsidRPr="002E415F" w:rsidRDefault="00F7425C" w:rsidP="00F7425C">
                    <w:pPr>
                      <w:jc w:val="center"/>
                      <w:rPr>
                        <w:rFonts w:ascii="Courier New" w:hAnsi="Courier New" w:cs="Courier New"/>
                        <w:lang w:val="id-ID"/>
                      </w:rPr>
                    </w:pPr>
                    <w:r w:rsidRPr="002E415F">
                      <w:rPr>
                        <w:rFonts w:ascii="Courier New" w:hAnsi="Courier New" w:cs="Courier New"/>
                        <w:b/>
                        <w:lang w:val="id-ID"/>
                      </w:rPr>
                      <w:t>FARMASI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</w:t>
                    </w:r>
                    <w:r w:rsidR="002E415F" w:rsidRPr="002E415F">
                      <w:rPr>
                        <w:rFonts w:ascii="AriaScriptSSi" w:hAnsi="AriaScriptSSi" w:cs="Courier New"/>
                        <w:lang w:val="id-ID"/>
                      </w:rPr>
                      <w:t>dan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KESEHATAN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DC81D8" wp14:editId="0CBAE6A6">
              <wp:simplePos x="0" y="0"/>
              <wp:positionH relativeFrom="column">
                <wp:posOffset>3849593</wp:posOffset>
              </wp:positionH>
              <wp:positionV relativeFrom="paragraph">
                <wp:posOffset>836930</wp:posOffset>
              </wp:positionV>
              <wp:extent cx="1128395" cy="42735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8395" cy="4273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33CCE0" w14:textId="402C38E7" w:rsidR="00F7425C" w:rsidRPr="002E415F" w:rsidRDefault="00F7425C" w:rsidP="00F7425C">
                          <w:pPr>
                            <w:jc w:val="center"/>
                            <w:rPr>
                              <w:rFonts w:ascii="Courier New" w:hAnsi="Courier New" w:cs="Courier New"/>
                              <w:lang w:val="id-ID"/>
                            </w:rPr>
                          </w:pPr>
                          <w:r w:rsidRPr="002E415F">
                            <w:rPr>
                              <w:rFonts w:ascii="Courier New" w:hAnsi="Courier New" w:cs="Courier New"/>
                              <w:b/>
                              <w:lang w:val="id-ID"/>
                            </w:rPr>
                            <w:t>KELAUTAN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</w:t>
                          </w:r>
                          <w:r w:rsidR="002E415F" w:rsidRPr="002E415F">
                            <w:rPr>
                              <w:rFonts w:ascii="AriaScriptSSi" w:hAnsi="AriaScriptSSi" w:cs="Courier New"/>
                              <w:lang w:val="id-ID"/>
                            </w:rPr>
                            <w:t>dan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KEMARITIMAN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DC81D8" id="Text Box 17" o:spid="_x0000_s1035" type="#_x0000_t202" style="position:absolute;margin-left:303.1pt;margin-top:65.9pt;width:88.85pt;height:3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" fillcolor="#ccddec [660]" stroked="f" strokeweight=".5pt">
              <v:textbox>
                <w:txbxContent>
                  <w:p w14:paraId="3D33CCE0" w14:textId="402C38E7" w:rsidR="00F7425C" w:rsidRPr="002E415F" w:rsidRDefault="00F7425C" w:rsidP="00F7425C">
                    <w:pPr>
                      <w:jc w:val="center"/>
                      <w:rPr>
                        <w:rFonts w:ascii="Courier New" w:hAnsi="Courier New" w:cs="Courier New"/>
                        <w:lang w:val="id-ID"/>
                      </w:rPr>
                    </w:pPr>
                    <w:r w:rsidRPr="002E415F">
                      <w:rPr>
                        <w:rFonts w:ascii="Courier New" w:hAnsi="Courier New" w:cs="Courier New"/>
                        <w:b/>
                        <w:lang w:val="id-ID"/>
                      </w:rPr>
                      <w:t>KELAUTAN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</w:t>
                    </w:r>
                    <w:r w:rsidR="002E415F" w:rsidRPr="002E415F">
                      <w:rPr>
                        <w:rFonts w:ascii="AriaScriptSSi" w:hAnsi="AriaScriptSSi" w:cs="Courier New"/>
                        <w:lang w:val="id-ID"/>
                      </w:rPr>
                      <w:t>dan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KEMARITIMAN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9888A8" wp14:editId="2C81B315">
              <wp:simplePos x="0" y="0"/>
              <wp:positionH relativeFrom="margin">
                <wp:posOffset>2527300</wp:posOffset>
              </wp:positionH>
              <wp:positionV relativeFrom="paragraph">
                <wp:posOffset>836295</wp:posOffset>
              </wp:positionV>
              <wp:extent cx="1314450" cy="42735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4273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E0C269" w14:textId="5911E529" w:rsidR="00F7425C" w:rsidRPr="002E415F" w:rsidRDefault="00F7425C" w:rsidP="00F7425C">
                          <w:pPr>
                            <w:jc w:val="center"/>
                            <w:rPr>
                              <w:rFonts w:ascii="Courier New" w:hAnsi="Courier New" w:cs="Courier New"/>
                              <w:lang w:val="id-ID"/>
                            </w:rPr>
                          </w:pPr>
                          <w:r w:rsidRPr="002E415F">
                            <w:rPr>
                              <w:rFonts w:ascii="Courier New" w:hAnsi="Courier New" w:cs="Courier New"/>
                              <w:b/>
                              <w:lang w:val="id-ID"/>
                            </w:rPr>
                            <w:t>MANUFAKTUR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</w:t>
                          </w:r>
                          <w:r w:rsidR="002E415F" w:rsidRPr="002E415F">
                            <w:rPr>
                              <w:rFonts w:ascii="AriaScriptSSi" w:hAnsi="AriaScriptSSi" w:cs="Courier New"/>
                              <w:lang w:val="id-ID"/>
                            </w:rPr>
                            <w:t xml:space="preserve">dan 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>INFRASTRUKTUR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888A8" id="Text Box 10" o:spid="_x0000_s1036" type="#_x0000_t202" style="position:absolute;margin-left:199pt;margin-top:65.85pt;width:103.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" fillcolor="#99bcda [1300]" stroked="f" strokeweight=".5pt">
              <v:textbox>
                <w:txbxContent>
                  <w:p w14:paraId="4EE0C269" w14:textId="5911E529" w:rsidR="00F7425C" w:rsidRPr="002E415F" w:rsidRDefault="00F7425C" w:rsidP="00F7425C">
                    <w:pPr>
                      <w:jc w:val="center"/>
                      <w:rPr>
                        <w:rFonts w:ascii="Courier New" w:hAnsi="Courier New" w:cs="Courier New"/>
                        <w:lang w:val="id-ID"/>
                      </w:rPr>
                    </w:pPr>
                    <w:r w:rsidRPr="002E415F">
                      <w:rPr>
                        <w:rFonts w:ascii="Courier New" w:hAnsi="Courier New" w:cs="Courier New"/>
                        <w:b/>
                        <w:lang w:val="id-ID"/>
                      </w:rPr>
                      <w:t>MANUFAKTUR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</w:t>
                    </w:r>
                    <w:r w:rsidR="002E415F" w:rsidRPr="002E415F">
                      <w:rPr>
                        <w:rFonts w:ascii="AriaScriptSSi" w:hAnsi="AriaScriptSSi" w:cs="Courier New"/>
                        <w:lang w:val="id-ID"/>
                      </w:rPr>
                      <w:t xml:space="preserve">dan 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>INFRASTRUKTUR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E3DEAB" wp14:editId="15C61CF7">
              <wp:simplePos x="0" y="0"/>
              <wp:positionH relativeFrom="column">
                <wp:posOffset>719455</wp:posOffset>
              </wp:positionH>
              <wp:positionV relativeFrom="paragraph">
                <wp:posOffset>836930</wp:posOffset>
              </wp:positionV>
              <wp:extent cx="1798955" cy="428625"/>
              <wp:effectExtent l="0" t="0" r="0" b="952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8955" cy="4286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8B664B" w14:textId="19774FDF" w:rsidR="00F7425C" w:rsidRPr="002E415F" w:rsidRDefault="00F7425C" w:rsidP="00F7425C">
                          <w:pPr>
                            <w:jc w:val="center"/>
                            <w:rPr>
                              <w:rFonts w:ascii="Courier New" w:hAnsi="Courier New" w:cs="Courier New"/>
                              <w:lang w:val="id-ID"/>
                            </w:rPr>
                          </w:pPr>
                          <w:r w:rsidRPr="002E415F">
                            <w:rPr>
                              <w:rFonts w:ascii="Courier New" w:hAnsi="Courier New" w:cs="Courier New"/>
                              <w:b/>
                              <w:lang w:val="id-ID"/>
                            </w:rPr>
                            <w:t>TEKNOLOGI INFORMASI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</w:t>
                          </w:r>
                          <w:r w:rsidR="002E415F" w:rsidRPr="002E415F">
                            <w:rPr>
                              <w:rFonts w:ascii="AriaScriptSSi" w:hAnsi="AriaScriptSSi" w:cs="Courier New"/>
                              <w:lang w:val="id-ID"/>
                            </w:rPr>
                            <w:t>dan</w:t>
                          </w:r>
                          <w:r w:rsidRPr="002E415F">
                            <w:rPr>
                              <w:rFonts w:ascii="Courier New" w:hAnsi="Courier New" w:cs="Courier New"/>
                              <w:lang w:val="id-ID"/>
                            </w:rPr>
                            <w:t xml:space="preserve"> KOMUNIKASI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E3DEAB" id="Text Box 21" o:spid="_x0000_s1037" type="#_x0000_t202" style="position:absolute;margin-left:56.65pt;margin-top:65.9pt;width:141.6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" fillcolor="#ccddec [660]" stroked="f" strokeweight=".5pt">
              <v:textbox>
                <w:txbxContent>
                  <w:p w14:paraId="4B8B664B" w14:textId="19774FDF" w:rsidR="00F7425C" w:rsidRPr="002E415F" w:rsidRDefault="00F7425C" w:rsidP="00F7425C">
                    <w:pPr>
                      <w:jc w:val="center"/>
                      <w:rPr>
                        <w:rFonts w:ascii="Courier New" w:hAnsi="Courier New" w:cs="Courier New"/>
                        <w:lang w:val="id-ID"/>
                      </w:rPr>
                    </w:pPr>
                    <w:r w:rsidRPr="002E415F">
                      <w:rPr>
                        <w:rFonts w:ascii="Courier New" w:hAnsi="Courier New" w:cs="Courier New"/>
                        <w:b/>
                        <w:lang w:val="id-ID"/>
                      </w:rPr>
                      <w:t>TEKNOLOGI INFORMASI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</w:t>
                    </w:r>
                    <w:r w:rsidR="002E415F" w:rsidRPr="002E415F">
                      <w:rPr>
                        <w:rFonts w:ascii="AriaScriptSSi" w:hAnsi="AriaScriptSSi" w:cs="Courier New"/>
                        <w:lang w:val="id-ID"/>
                      </w:rPr>
                      <w:t>dan</w:t>
                    </w:r>
                    <w:r w:rsidRPr="002E415F">
                      <w:rPr>
                        <w:rFonts w:ascii="Courier New" w:hAnsi="Courier New" w:cs="Courier New"/>
                        <w:lang w:val="id-ID"/>
                      </w:rPr>
                      <w:t xml:space="preserve"> KOMUNIKASI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B323AE" wp14:editId="617306D9">
              <wp:simplePos x="0" y="0"/>
              <wp:positionH relativeFrom="page">
                <wp:align>left</wp:align>
              </wp:positionH>
              <wp:positionV relativeFrom="paragraph">
                <wp:posOffset>835660</wp:posOffset>
              </wp:positionV>
              <wp:extent cx="1436914" cy="4286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6914" cy="4286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515338" w14:textId="534D0297" w:rsidR="00F7425C" w:rsidRPr="00F7425C" w:rsidRDefault="00F7425C" w:rsidP="00F7425C">
                          <w:pPr>
                            <w:jc w:val="center"/>
                            <w:rPr>
                              <w:lang w:val="id-ID"/>
                            </w:rPr>
                          </w:pPr>
                          <w:r w:rsidRPr="002E415F">
                            <w:rPr>
                              <w:rFonts w:ascii="Courier New" w:hAnsi="Courier New" w:cs="Courier New"/>
                              <w:b/>
                              <w:lang w:val="id-ID"/>
                            </w:rPr>
                            <w:t>ENERGI</w:t>
                          </w:r>
                          <w:r>
                            <w:rPr>
                              <w:lang w:val="id-ID"/>
                            </w:rPr>
                            <w:t xml:space="preserve"> </w:t>
                          </w:r>
                          <w:r w:rsidR="002E415F">
                            <w:rPr>
                              <w:rFonts w:ascii="AriaScriptSSi" w:hAnsi="AriaScriptSSi"/>
                              <w:lang w:val="id-ID"/>
                            </w:rPr>
                            <w:t>dan</w:t>
                          </w:r>
                          <w:r>
                            <w:rPr>
                              <w:lang w:val="id-ID"/>
                            </w:rPr>
                            <w:t xml:space="preserve"> </w:t>
                          </w:r>
                          <w:r w:rsidR="002E415F">
                            <w:rPr>
                              <w:rFonts w:ascii="Courier New" w:hAnsi="Courier New" w:cs="Courier New"/>
                              <w:lang w:val="id-ID"/>
                            </w:rPr>
                            <w:t>PANGAN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B323AE" id="Text Box 3" o:spid="_x0000_s1038" type="#_x0000_t202" style="position:absolute;margin-left:0;margin-top:65.8pt;width:113.15pt;height:3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" fillcolor="#99bcda [1300]" stroked="f" strokeweight=".5pt">
              <v:textbox>
                <w:txbxContent>
                  <w:p w14:paraId="55515338" w14:textId="534D0297" w:rsidR="00F7425C" w:rsidRPr="00F7425C" w:rsidRDefault="00F7425C" w:rsidP="00F7425C">
                    <w:pPr>
                      <w:jc w:val="center"/>
                      <w:rPr>
                        <w:lang w:val="id-ID"/>
                      </w:rPr>
                    </w:pPr>
                    <w:r w:rsidRPr="002E415F">
                      <w:rPr>
                        <w:rFonts w:ascii="Courier New" w:hAnsi="Courier New" w:cs="Courier New"/>
                        <w:b/>
                        <w:lang w:val="id-ID"/>
                      </w:rPr>
                      <w:t>ENERGI</w:t>
                    </w:r>
                    <w:r>
                      <w:rPr>
                        <w:lang w:val="id-ID"/>
                      </w:rPr>
                      <w:t xml:space="preserve"> </w:t>
                    </w:r>
                    <w:r w:rsidR="002E415F">
                      <w:rPr>
                        <w:rFonts w:ascii="AriaScriptSSi" w:hAnsi="AriaScriptSSi"/>
                        <w:lang w:val="id-ID"/>
                      </w:rPr>
                      <w:t>dan</w:t>
                    </w:r>
                    <w:r>
                      <w:rPr>
                        <w:lang w:val="id-ID"/>
                      </w:rPr>
                      <w:t xml:space="preserve"> </w:t>
                    </w:r>
                    <w:r w:rsidR="002E415F">
                      <w:rPr>
                        <w:rFonts w:ascii="Courier New" w:hAnsi="Courier New" w:cs="Courier New"/>
                        <w:lang w:val="id-ID"/>
                      </w:rPr>
                      <w:t>PANGAN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B5C9C" w14:textId="77777777" w:rsidR="008109B6" w:rsidRDefault="008109B6" w:rsidP="00590471">
      <w:r>
        <w:separator/>
      </w:r>
    </w:p>
  </w:footnote>
  <w:footnote w:type="continuationSeparator" w:id="0">
    <w:p w14:paraId="53F87268" w14:textId="77777777" w:rsidR="008109B6" w:rsidRDefault="008109B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8481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0FCA930" wp14:editId="1943AB9B">
              <wp:simplePos x="0" y="0"/>
              <wp:positionH relativeFrom="column">
                <wp:posOffset>-1631375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7B8D8A" id="Group 26" o:spid="_x0000_s1026" style="position:absolute;margin-left:-128.45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R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sBpTJYnhJkFigSQ47lgFIRC0Ik&#10;KsdyhBzLAaUiFoRIVI7lCDmWQzmWEkRPQTmWI+RYDiiVOQchx3Iox1KCbAi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x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1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O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yvCStWtgStA6TOaLS7MuIb4wvlNS32Fyk8IPfoV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UP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95Fdr4uyu7pgjENTeFwaVnV3cbVXcMrq7AjlEBDFIrHCCqViXK7ayPGCVz51&#10;DXPjux2JvP2qU3fanwopmCpBFEJtTeC8QjGovic4e0QXOWaR6T4Wmx4SXhsBswql/jLM+Vniu9Vd&#10;j6NiTIh/4HlIVAtn9w3jjwjgLczH5frUCPDWL7WTGLthbD+iaCz7piuLonES2SvfP0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lW7UV81DOwrEUpkH7K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D8TCOs37Pf/1+2VWHNQj6sJ2V7OxWKoC1OVcquFnqM8cpSuiCvZVi7nFxH4PKM4L&#10;vwKfpk6o8iIcDU5zFB2SulgnJjUuziq8PtruXTjCHjIUEwlJhECoFipphbA2bIbgRUgZmvdUyKi1&#10;ETdHCMHyHTeosNbdIbsoevKzm6rEC0z5Pf/1bqLEWvrx/qxG8nsVWoxSKyPnsEoVWzRjmjFYlSMF&#10;giY8dbMJ17iTKI+hIM+xwvIMDPMV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9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7pmmPNL2Cp&#10;kTHPSSTifQcyyUbeSNoJKSOxQEasDXZNZdlyyp8T03O+Cd5hKTXHa8af5r5X/IPssnrKG7MPAsQU&#10;iMZsY83IEY5+pzByKJQZeQ4ZiW/LCvtUHR7zmqlFG4kwFEGqK196DMfhsSH/QI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Zp0HGtDEondtj3aXWyKwYQwupZO&#10;NrBVmTkdLCy9rlYN53wc4U8Kg5+qFKp4drBVzZOrOxwvE1sWYC/ZxK/R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YdSiWxPCHw&#10;LFAkmhzLDqUiFphIVI5lNzmWHUpFLDCRqBzLbnIsu3IsIbC+gnIsu8mx7FAquQ9MjmVXjiUEXhMU&#10;iSbHsivHEgLPAkWiybHsyrGEwLNAkWhyLLtyLCGwLFCOZTc5ll05lhB4FigSTY5lV44lBJ4FikST&#10;Y9mVYwmBZ4Ei0eRYduVYQuBZoEg0OZZdOZYQOBYcyrGEwCtAOJbD5FgO5VhC4Fkgs/NhciyHciwh&#10;8CyQ2fkwOZZDOZYQeBbIOvEwOZZDOZYQeBbIOvE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iVKI7JsXDBoWZg2kTlWGbznMqsHEsIvEZUm2hyLFztrG1gzs7KsXCbqVkFnZ3N&#10;EyuzciwhsBpRORYuKTczUCSaHAsPFEovmCdXZuVYQuC1ga5YzNMr3BmtVTBtonIsPFZhVkFtonmG&#10;hcdatArm7KwcC7fhWVXggd2qQQicblyUYwmBl4EgkXeQzQxkdl7McyxcKKpt4NlErlfUDDwkLsqx&#10;hMBrREHiYnIsS7z/dJ3aQuBpIH7iYp5j4Z1V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K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a2eTY1mUYwmBpYFyLDw0Y2aga2eT&#10;Y+HVBkGieY5lUY4lBF4bKBJNjoUHtLQKJhKVY+HVHrMKahNNjmXRcywh8BpRbaLJsSzKsYTA0kDP&#10;sfDaoZmBItHkWBblWELgVUGRaHIsPIsqSDTvCFuUYwmBVwVFosmx8AS2VsFEonIsi8mx8Jhw1S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a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GsUxz7GsyrGE&#10;wNNAozgmx7IqxxICTwNFosmxrMqxhMDSQDmW1eRYVj3HEgJPA0WiybGseldYCDwNFIkmx7IqxxIC&#10;TwNFosmxrMqxhMDTQJFociybciwhcDTYlGMJgZeBzM6bybFsyrGEwNNAZufN5Fg2PccSAk8DmZ03&#10;k2PZoFTK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20C"/>
    <w:rsid w:val="00060042"/>
    <w:rsid w:val="0008685D"/>
    <w:rsid w:val="00090860"/>
    <w:rsid w:val="000D420C"/>
    <w:rsid w:val="00112FD7"/>
    <w:rsid w:val="00150ABD"/>
    <w:rsid w:val="001946FC"/>
    <w:rsid w:val="00222466"/>
    <w:rsid w:val="0024753C"/>
    <w:rsid w:val="00276026"/>
    <w:rsid w:val="002A117B"/>
    <w:rsid w:val="002B4549"/>
    <w:rsid w:val="002D618C"/>
    <w:rsid w:val="002E415F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70AD2"/>
    <w:rsid w:val="005801E5"/>
    <w:rsid w:val="00590471"/>
    <w:rsid w:val="005D01FA"/>
    <w:rsid w:val="00653E17"/>
    <w:rsid w:val="00683089"/>
    <w:rsid w:val="006A08E8"/>
    <w:rsid w:val="006D79A8"/>
    <w:rsid w:val="00706AC8"/>
    <w:rsid w:val="007122FF"/>
    <w:rsid w:val="0072353B"/>
    <w:rsid w:val="007575B6"/>
    <w:rsid w:val="0078207E"/>
    <w:rsid w:val="007B3C81"/>
    <w:rsid w:val="007D67CA"/>
    <w:rsid w:val="007E668F"/>
    <w:rsid w:val="007F5B63"/>
    <w:rsid w:val="00803A0A"/>
    <w:rsid w:val="008109B6"/>
    <w:rsid w:val="00814874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1145"/>
    <w:rsid w:val="00A47A8D"/>
    <w:rsid w:val="00AC6C7E"/>
    <w:rsid w:val="00B4158A"/>
    <w:rsid w:val="00B6466C"/>
    <w:rsid w:val="00B76D8C"/>
    <w:rsid w:val="00BB1B5D"/>
    <w:rsid w:val="00BC22C7"/>
    <w:rsid w:val="00BC782F"/>
    <w:rsid w:val="00BD195A"/>
    <w:rsid w:val="00C07240"/>
    <w:rsid w:val="00C14078"/>
    <w:rsid w:val="00CE1E3D"/>
    <w:rsid w:val="00D053FA"/>
    <w:rsid w:val="00DC3F0A"/>
    <w:rsid w:val="00DD21C0"/>
    <w:rsid w:val="00E26AED"/>
    <w:rsid w:val="00E73AB8"/>
    <w:rsid w:val="00E90A60"/>
    <w:rsid w:val="00ED47F7"/>
    <w:rsid w:val="00EE7E09"/>
    <w:rsid w:val="00F0223C"/>
    <w:rsid w:val="00F3235D"/>
    <w:rsid w:val="00F32393"/>
    <w:rsid w:val="00F7425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C18E8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%20AIO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FB48369-C1C9-4D24-81A6-4A77CAAF6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2019-02-28T03:13:00Z</dcterms:created>
  <dcterms:modified xsi:type="dcterms:W3CDTF">2019-02-28T09:03:00Z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